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EFEC5" w14:textId="77777777" w:rsidR="00317503" w:rsidRPr="00317503" w:rsidRDefault="00317503" w:rsidP="00862AC4">
      <w:pPr>
        <w:spacing w:after="0"/>
        <w:jc w:val="center"/>
        <w:rPr>
          <w:rFonts w:ascii="Bookman Old Style" w:hAnsi="Bookman Old Style"/>
          <w:b/>
          <w:sz w:val="8"/>
          <w:szCs w:val="8"/>
        </w:rPr>
      </w:pPr>
    </w:p>
    <w:p w14:paraId="6670AF85" w14:textId="77777777" w:rsidR="00C1306B" w:rsidRDefault="00C1306B" w:rsidP="00862AC4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 w14:paraId="1628492F" w14:textId="715AA0C2" w:rsidR="002619D3" w:rsidRPr="002619D3" w:rsidRDefault="002619D3" w:rsidP="002619D3">
      <w:pPr>
        <w:tabs>
          <w:tab w:val="left" w:pos="993"/>
        </w:tabs>
        <w:spacing w:after="60" w:line="240" w:lineRule="auto"/>
        <w:rPr>
          <w:noProof/>
          <w:sz w:val="52"/>
          <w:szCs w:val="52"/>
        </w:rPr>
      </w:pPr>
      <w:r w:rsidRPr="002619D3">
        <w:rPr>
          <w:noProof/>
          <w:sz w:val="52"/>
          <w:szCs w:val="52"/>
        </w:rPr>
        <w:t xml:space="preserve">Comité </w:t>
      </w:r>
      <w:r>
        <w:rPr>
          <w:noProof/>
          <w:sz w:val="52"/>
          <w:szCs w:val="52"/>
        </w:rPr>
        <w:t>Stratégies-</w:t>
      </w:r>
      <w:r w:rsidRPr="002619D3">
        <w:rPr>
          <w:noProof/>
          <w:sz w:val="52"/>
          <w:szCs w:val="52"/>
        </w:rPr>
        <w:t>compostage</w:t>
      </w:r>
      <w:r>
        <w:rPr>
          <w:noProof/>
          <w:sz w:val="52"/>
          <w:szCs w:val="52"/>
        </w:rPr>
        <w:t xml:space="preserve"> Maricourt</w:t>
      </w:r>
    </w:p>
    <w:p w14:paraId="7E2CFA2B" w14:textId="77777777" w:rsidR="002619D3" w:rsidRDefault="002619D3" w:rsidP="002619D3">
      <w:pPr>
        <w:tabs>
          <w:tab w:val="left" w:pos="993"/>
        </w:tabs>
        <w:spacing w:after="60" w:line="240" w:lineRule="auto"/>
        <w:ind w:left="1418"/>
        <w:rPr>
          <w:noProof/>
        </w:rPr>
      </w:pPr>
    </w:p>
    <w:p w14:paraId="2FF5099E" w14:textId="25400F71" w:rsidR="002619D3" w:rsidRDefault="002619D3" w:rsidP="002619D3">
      <w:pPr>
        <w:tabs>
          <w:tab w:val="left" w:pos="993"/>
        </w:tabs>
        <w:spacing w:after="60" w:line="240" w:lineRule="auto"/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>Un comité de citoyenne</w:t>
      </w:r>
      <w:r w:rsidR="00962951">
        <w:rPr>
          <w:noProof/>
          <w:sz w:val="32"/>
          <w:szCs w:val="32"/>
        </w:rPr>
        <w:t>s/citoyens</w:t>
      </w:r>
      <w:r>
        <w:rPr>
          <w:noProof/>
          <w:sz w:val="32"/>
          <w:szCs w:val="32"/>
        </w:rPr>
        <w:t xml:space="preserve"> s’est formé pour mettre en place des stratégies afin d’améliorer la participation au compostage domestique.</w:t>
      </w:r>
    </w:p>
    <w:p w14:paraId="2970F1B4" w14:textId="77777777" w:rsidR="002619D3" w:rsidRDefault="002619D3" w:rsidP="002619D3">
      <w:pPr>
        <w:tabs>
          <w:tab w:val="left" w:pos="993"/>
        </w:tabs>
        <w:spacing w:after="60" w:line="240" w:lineRule="auto"/>
        <w:ind w:left="1418"/>
        <w:jc w:val="center"/>
        <w:rPr>
          <w:noProof/>
          <w:sz w:val="32"/>
          <w:szCs w:val="32"/>
        </w:rPr>
      </w:pPr>
    </w:p>
    <w:p w14:paraId="21E75054" w14:textId="586998DA" w:rsidR="002619D3" w:rsidRDefault="002619D3" w:rsidP="002619D3">
      <w:pPr>
        <w:tabs>
          <w:tab w:val="left" w:pos="993"/>
        </w:tabs>
        <w:spacing w:after="60" w:line="240" w:lineRule="auto"/>
        <w:rPr>
          <w:noProof/>
          <w:sz w:val="32"/>
          <w:szCs w:val="32"/>
        </w:rPr>
      </w:pPr>
      <w:r>
        <w:rPr>
          <w:noProof/>
          <w:sz w:val="32"/>
          <w:szCs w:val="32"/>
        </w:rPr>
        <w:tab/>
      </w:r>
      <w:r>
        <w:rPr>
          <w:noProof/>
          <w:sz w:val="32"/>
          <w:szCs w:val="32"/>
        </w:rPr>
        <w:tab/>
        <w:t>Vous êtes intéressés à vous joindre au groupe?</w:t>
      </w:r>
    </w:p>
    <w:p w14:paraId="54AD7F65" w14:textId="7165E6A5" w:rsidR="002619D3" w:rsidRPr="002619D3" w:rsidRDefault="002619D3" w:rsidP="002619D3">
      <w:pPr>
        <w:tabs>
          <w:tab w:val="left" w:pos="993"/>
        </w:tabs>
        <w:spacing w:after="60" w:line="240" w:lineRule="auto"/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>Veuillez contacter Mme Anita Goupil au (450) 532-2302</w:t>
      </w:r>
    </w:p>
    <w:p w14:paraId="73B767A6" w14:textId="77777777" w:rsidR="002619D3" w:rsidRDefault="002619D3" w:rsidP="009C571E">
      <w:pPr>
        <w:tabs>
          <w:tab w:val="left" w:pos="993"/>
        </w:tabs>
        <w:spacing w:after="60" w:line="240" w:lineRule="auto"/>
        <w:ind w:left="1418"/>
        <w:rPr>
          <w:noProof/>
        </w:rPr>
      </w:pPr>
    </w:p>
    <w:p w14:paraId="2EDD920D" w14:textId="77777777" w:rsidR="002619D3" w:rsidRDefault="002619D3" w:rsidP="009C571E">
      <w:pPr>
        <w:tabs>
          <w:tab w:val="left" w:pos="993"/>
        </w:tabs>
        <w:spacing w:after="60" w:line="240" w:lineRule="auto"/>
        <w:ind w:left="1418"/>
        <w:rPr>
          <w:noProof/>
        </w:rPr>
      </w:pPr>
    </w:p>
    <w:p w14:paraId="5A0D6EA1" w14:textId="5E103567" w:rsidR="00317503" w:rsidRPr="002A1C72" w:rsidRDefault="002619D3" w:rsidP="002619D3">
      <w:pPr>
        <w:tabs>
          <w:tab w:val="left" w:pos="993"/>
        </w:tabs>
        <w:spacing w:after="60" w:line="240" w:lineRule="auto"/>
        <w:ind w:right="469"/>
        <w:jc w:val="center"/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05522D46" wp14:editId="5031ACAE">
            <wp:extent cx="5450117" cy="2799080"/>
            <wp:effectExtent l="0" t="0" r="0" b="1270"/>
            <wp:docPr id="1060016698" name="Image 1" descr="Une image contenant personne, légume racine, sol, carot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016698" name="Image 1" descr="Une image contenant personne, légume racine, sol, carott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5105" cy="281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7503" w:rsidRPr="002A1C72" w:rsidSect="003C357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021" w:right="902" w:bottom="284" w:left="179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79812" w14:textId="77777777" w:rsidR="0066421A" w:rsidRDefault="0066421A" w:rsidP="00D06894">
      <w:pPr>
        <w:spacing w:after="0" w:line="240" w:lineRule="auto"/>
      </w:pPr>
      <w:r>
        <w:separator/>
      </w:r>
    </w:p>
  </w:endnote>
  <w:endnote w:type="continuationSeparator" w:id="0">
    <w:p w14:paraId="1FF16EB3" w14:textId="77777777" w:rsidR="0066421A" w:rsidRDefault="0066421A" w:rsidP="00D06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43DCB" w14:textId="77777777" w:rsidR="004E4541" w:rsidRDefault="004E454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5F773" w14:textId="77777777" w:rsidR="004E4541" w:rsidRDefault="004E4541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870D3" w14:textId="77777777" w:rsidR="004E4541" w:rsidRDefault="004E454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59E995" w14:textId="77777777" w:rsidR="0066421A" w:rsidRDefault="0066421A" w:rsidP="00D06894">
      <w:pPr>
        <w:spacing w:after="0" w:line="240" w:lineRule="auto"/>
      </w:pPr>
      <w:r>
        <w:separator/>
      </w:r>
    </w:p>
  </w:footnote>
  <w:footnote w:type="continuationSeparator" w:id="0">
    <w:p w14:paraId="00CB08AC" w14:textId="77777777" w:rsidR="0066421A" w:rsidRDefault="0066421A" w:rsidP="00D068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F1693" w14:textId="77777777" w:rsidR="004E4541" w:rsidRDefault="004E454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A6CD7" w14:textId="77777777" w:rsidR="005D7E7B" w:rsidRPr="0094436E" w:rsidRDefault="0094436E" w:rsidP="00862AC4">
    <w:pPr>
      <w:pStyle w:val="Corpsdetexte"/>
      <w:ind w:left="2694"/>
      <w:rPr>
        <w:rFonts w:ascii="Bookman Old Style" w:hAnsi="Bookman Old Style"/>
        <w:sz w:val="36"/>
        <w:szCs w:val="36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pPr>
    <w:r>
      <w:rPr>
        <w:rFonts w:ascii="Bookman Old Style" w:hAnsi="Bookman Old Style"/>
        <w:noProof/>
      </w:rPr>
      <w:drawing>
        <wp:anchor distT="0" distB="0" distL="114300" distR="114300" simplePos="0" relativeHeight="251657728" behindDoc="0" locked="0" layoutInCell="1" allowOverlap="1" wp14:anchorId="6D2F8C5C" wp14:editId="5428A9E5">
          <wp:simplePos x="0" y="0"/>
          <wp:positionH relativeFrom="column">
            <wp:posOffset>28575</wp:posOffset>
          </wp:positionH>
          <wp:positionV relativeFrom="paragraph">
            <wp:posOffset>24130</wp:posOffset>
          </wp:positionV>
          <wp:extent cx="771525" cy="1089025"/>
          <wp:effectExtent l="0" t="0" r="9525" b="0"/>
          <wp:wrapSquare wrapText="right"/>
          <wp:docPr id="1" name="Image 1" descr="maricou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maricour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1089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7E7B" w:rsidRPr="0094436E">
      <w:rPr>
        <w:rFonts w:ascii="Bookman Old Style" w:hAnsi="Bookman Old Style"/>
        <w:sz w:val="36"/>
        <w:szCs w:val="36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Municipalité de</w:t>
    </w:r>
  </w:p>
  <w:p w14:paraId="63BE3CDC" w14:textId="77777777" w:rsidR="005D7E7B" w:rsidRPr="0094436E" w:rsidRDefault="005D7E7B" w:rsidP="00862AC4">
    <w:pPr>
      <w:spacing w:after="0"/>
      <w:ind w:left="2694"/>
      <w:rPr>
        <w:rFonts w:ascii="Bookman Old Style" w:hAnsi="Bookman Old Style"/>
        <w:color w:val="000000"/>
        <w:sz w:val="36"/>
        <w:szCs w:val="36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pPr>
    <w:r w:rsidRPr="0094436E">
      <w:rPr>
        <w:rFonts w:ascii="Bookman Old Style" w:hAnsi="Bookman Old Style"/>
        <w:color w:val="000000"/>
        <w:sz w:val="36"/>
        <w:szCs w:val="36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MARICOURT</w:t>
    </w:r>
  </w:p>
  <w:p w14:paraId="1431AC13" w14:textId="77777777" w:rsidR="005D7E7B" w:rsidRDefault="005D7E7B" w:rsidP="00D70417">
    <w:pPr>
      <w:spacing w:after="0"/>
      <w:ind w:left="2694"/>
      <w:rPr>
        <w:rFonts w:ascii="Bookman Old Style" w:hAnsi="Bookman Old Style"/>
        <w:sz w:val="18"/>
      </w:rPr>
    </w:pPr>
  </w:p>
  <w:p w14:paraId="50A31ACF" w14:textId="77777777" w:rsidR="00D70417" w:rsidRPr="00D70417" w:rsidRDefault="004E4541" w:rsidP="00D70417">
    <w:pPr>
      <w:spacing w:after="0"/>
      <w:ind w:left="2694"/>
      <w:rPr>
        <w:rFonts w:ascii="Bookman Old Style" w:hAnsi="Bookman Old Style"/>
        <w:sz w:val="18"/>
      </w:rPr>
    </w:pPr>
    <w:r>
      <w:rPr>
        <w:rFonts w:ascii="Bookman Old Style" w:hAnsi="Bookman Old Style"/>
        <w:sz w:val="18"/>
      </w:rPr>
      <w:t>1195,</w:t>
    </w:r>
    <w:r w:rsidR="00D70417" w:rsidRPr="00D70417">
      <w:rPr>
        <w:rFonts w:ascii="Bookman Old Style" w:hAnsi="Bookman Old Style"/>
        <w:sz w:val="18"/>
      </w:rPr>
      <w:t xml:space="preserve"> Rang</w:t>
    </w:r>
    <w:r>
      <w:rPr>
        <w:rFonts w:ascii="Bookman Old Style" w:hAnsi="Bookman Old Style"/>
        <w:sz w:val="18"/>
      </w:rPr>
      <w:t xml:space="preserve"> 3</w:t>
    </w:r>
    <w:r w:rsidR="00D70417" w:rsidRPr="00D70417">
      <w:rPr>
        <w:rFonts w:ascii="Bookman Old Style" w:hAnsi="Bookman Old Style"/>
        <w:sz w:val="18"/>
      </w:rPr>
      <w:t>, Maricourt, (Québec) J0E 1Y1</w:t>
    </w:r>
  </w:p>
  <w:p w14:paraId="1C486319" w14:textId="77777777" w:rsidR="00D70417" w:rsidRPr="00D70417" w:rsidRDefault="00D70417" w:rsidP="00D70417">
    <w:pPr>
      <w:spacing w:after="0"/>
      <w:ind w:left="2694"/>
      <w:rPr>
        <w:rFonts w:ascii="Bookman Old Style" w:hAnsi="Bookman Old Style"/>
        <w:sz w:val="18"/>
      </w:rPr>
    </w:pPr>
    <w:r w:rsidRPr="00D70417">
      <w:rPr>
        <w:rFonts w:ascii="Bookman Old Style" w:hAnsi="Bookman Old Style"/>
        <w:sz w:val="18"/>
      </w:rPr>
      <w:t xml:space="preserve">Téléphone : (450) 532-2243 </w:t>
    </w:r>
  </w:p>
  <w:p w14:paraId="200E7F24" w14:textId="77777777" w:rsidR="00D06894" w:rsidRDefault="00D70417" w:rsidP="00D70417">
    <w:pPr>
      <w:spacing w:after="0"/>
      <w:ind w:left="2694"/>
      <w:rPr>
        <w:rFonts w:ascii="Bookman Old Style" w:hAnsi="Bookman Old Style"/>
        <w:sz w:val="18"/>
      </w:rPr>
    </w:pPr>
    <w:r w:rsidRPr="00D70417">
      <w:rPr>
        <w:rFonts w:ascii="Bookman Old Style" w:hAnsi="Bookman Old Style"/>
        <w:sz w:val="18"/>
      </w:rPr>
      <w:t>Courrie</w:t>
    </w:r>
    <w:r>
      <w:rPr>
        <w:rFonts w:ascii="Bookman Old Style" w:hAnsi="Bookman Old Style"/>
        <w:sz w:val="18"/>
      </w:rPr>
      <w:t>l</w:t>
    </w:r>
    <w:r w:rsidRPr="00D70417">
      <w:rPr>
        <w:rFonts w:ascii="Bookman Old Style" w:hAnsi="Bookman Old Style"/>
        <w:sz w:val="18"/>
      </w:rPr>
      <w:t>:</w:t>
    </w:r>
    <w:r w:rsidR="005E7FF0">
      <w:rPr>
        <w:rFonts w:ascii="Bookman Old Style" w:hAnsi="Bookman Old Style"/>
        <w:sz w:val="18"/>
      </w:rPr>
      <w:t xml:space="preserve"> info@maricourt.ca </w:t>
    </w:r>
    <w:r>
      <w:rPr>
        <w:rFonts w:ascii="Bookman Old Style" w:hAnsi="Bookman Old Style"/>
        <w:sz w:val="18"/>
      </w:rPr>
      <w:t xml:space="preserve">        </w:t>
    </w:r>
    <w:hyperlink r:id="rId2" w:history="1">
      <w:r w:rsidR="005E7FF0" w:rsidRPr="00AD1418">
        <w:rPr>
          <w:rStyle w:val="Lienhypertexte"/>
          <w:rFonts w:ascii="Bookman Old Style" w:hAnsi="Bookman Old Style"/>
          <w:sz w:val="18"/>
        </w:rPr>
        <w:t>www.maricourt.ca</w:t>
      </w:r>
    </w:hyperlink>
    <w:r>
      <w:rPr>
        <w:rFonts w:ascii="Bookman Old Style" w:hAnsi="Bookman Old Style"/>
        <w:sz w:val="18"/>
      </w:rPr>
      <w:t xml:space="preserve"> </w:t>
    </w:r>
  </w:p>
  <w:p w14:paraId="67303F60" w14:textId="77777777" w:rsidR="005E7FF0" w:rsidRPr="00D70417" w:rsidRDefault="005E7FF0" w:rsidP="00D70417">
    <w:pPr>
      <w:spacing w:after="0"/>
      <w:ind w:left="2694"/>
      <w:rPr>
        <w:rFonts w:ascii="Bookman Old Style" w:hAnsi="Bookman Old Style"/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A40BC" w14:textId="77777777" w:rsidR="004E4541" w:rsidRDefault="004E454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6776C"/>
    <w:multiLevelType w:val="multilevel"/>
    <w:tmpl w:val="633A44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CB1342F"/>
    <w:multiLevelType w:val="multilevel"/>
    <w:tmpl w:val="91A4EA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2303" w:hanging="88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556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1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032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45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868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286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704" w:hanging="2880"/>
      </w:pPr>
      <w:rPr>
        <w:rFonts w:hint="default"/>
      </w:rPr>
    </w:lvl>
  </w:abstractNum>
  <w:abstractNum w:abstractNumId="2" w15:restartNumberingAfterBreak="0">
    <w:nsid w:val="353C070E"/>
    <w:multiLevelType w:val="hybridMultilevel"/>
    <w:tmpl w:val="986626E0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AA4EEA"/>
    <w:multiLevelType w:val="multilevel"/>
    <w:tmpl w:val="6B82BC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729642697">
    <w:abstractNumId w:val="1"/>
  </w:num>
  <w:num w:numId="2" w16cid:durableId="1050149121">
    <w:abstractNumId w:val="0"/>
  </w:num>
  <w:num w:numId="3" w16cid:durableId="162160939">
    <w:abstractNumId w:val="3"/>
  </w:num>
  <w:num w:numId="4" w16cid:durableId="1766270504">
    <w:abstractNumId w:val="2"/>
  </w:num>
  <w:num w:numId="5" w16cid:durableId="100027638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1126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10D8"/>
    <w:rsid w:val="00010930"/>
    <w:rsid w:val="00014223"/>
    <w:rsid w:val="00016050"/>
    <w:rsid w:val="00016185"/>
    <w:rsid w:val="00033EDB"/>
    <w:rsid w:val="00036E3D"/>
    <w:rsid w:val="00053F6D"/>
    <w:rsid w:val="0006663E"/>
    <w:rsid w:val="00070466"/>
    <w:rsid w:val="00072FD1"/>
    <w:rsid w:val="00085A3A"/>
    <w:rsid w:val="0009035E"/>
    <w:rsid w:val="00097563"/>
    <w:rsid w:val="000A17D1"/>
    <w:rsid w:val="000A2CE1"/>
    <w:rsid w:val="000A2ED1"/>
    <w:rsid w:val="000A6A80"/>
    <w:rsid w:val="000B65E3"/>
    <w:rsid w:val="000C42E8"/>
    <w:rsid w:val="000C64B0"/>
    <w:rsid w:val="000D0622"/>
    <w:rsid w:val="000D0DC3"/>
    <w:rsid w:val="000E1B76"/>
    <w:rsid w:val="000F1ACC"/>
    <w:rsid w:val="00101BCA"/>
    <w:rsid w:val="001029E5"/>
    <w:rsid w:val="00110FB7"/>
    <w:rsid w:val="00114434"/>
    <w:rsid w:val="00116F42"/>
    <w:rsid w:val="00117365"/>
    <w:rsid w:val="0012218A"/>
    <w:rsid w:val="001317BE"/>
    <w:rsid w:val="001626EF"/>
    <w:rsid w:val="00173329"/>
    <w:rsid w:val="00181AFE"/>
    <w:rsid w:val="001851DD"/>
    <w:rsid w:val="00186476"/>
    <w:rsid w:val="0018754F"/>
    <w:rsid w:val="00194479"/>
    <w:rsid w:val="00196DF0"/>
    <w:rsid w:val="001B0A83"/>
    <w:rsid w:val="001D0394"/>
    <w:rsid w:val="001D0C95"/>
    <w:rsid w:val="001D2BC8"/>
    <w:rsid w:val="001D6C06"/>
    <w:rsid w:val="001D74C2"/>
    <w:rsid w:val="001F2584"/>
    <w:rsid w:val="001F26F2"/>
    <w:rsid w:val="001F4190"/>
    <w:rsid w:val="0020145B"/>
    <w:rsid w:val="00205B1C"/>
    <w:rsid w:val="00210421"/>
    <w:rsid w:val="00210917"/>
    <w:rsid w:val="00212D35"/>
    <w:rsid w:val="0021303A"/>
    <w:rsid w:val="00220865"/>
    <w:rsid w:val="00222B66"/>
    <w:rsid w:val="00224EB0"/>
    <w:rsid w:val="002334BC"/>
    <w:rsid w:val="00234D9E"/>
    <w:rsid w:val="002430F4"/>
    <w:rsid w:val="00245087"/>
    <w:rsid w:val="002619D3"/>
    <w:rsid w:val="0026797A"/>
    <w:rsid w:val="0027364F"/>
    <w:rsid w:val="00277CFA"/>
    <w:rsid w:val="00281D23"/>
    <w:rsid w:val="00282833"/>
    <w:rsid w:val="00286FA6"/>
    <w:rsid w:val="00297916"/>
    <w:rsid w:val="002A1C72"/>
    <w:rsid w:val="002B3AC1"/>
    <w:rsid w:val="002B51FD"/>
    <w:rsid w:val="002B5722"/>
    <w:rsid w:val="002B6887"/>
    <w:rsid w:val="002C6ABA"/>
    <w:rsid w:val="002D7A8C"/>
    <w:rsid w:val="002F08C0"/>
    <w:rsid w:val="002F217D"/>
    <w:rsid w:val="002F41C5"/>
    <w:rsid w:val="002F69F9"/>
    <w:rsid w:val="003013A3"/>
    <w:rsid w:val="00303C7D"/>
    <w:rsid w:val="0030574A"/>
    <w:rsid w:val="00305C1A"/>
    <w:rsid w:val="00307A7A"/>
    <w:rsid w:val="00317503"/>
    <w:rsid w:val="00317B76"/>
    <w:rsid w:val="00320517"/>
    <w:rsid w:val="00325054"/>
    <w:rsid w:val="00325FB5"/>
    <w:rsid w:val="00335741"/>
    <w:rsid w:val="00336A08"/>
    <w:rsid w:val="00341E46"/>
    <w:rsid w:val="00345830"/>
    <w:rsid w:val="00352CFA"/>
    <w:rsid w:val="00354B02"/>
    <w:rsid w:val="00360B32"/>
    <w:rsid w:val="00384520"/>
    <w:rsid w:val="0039560A"/>
    <w:rsid w:val="00396C9A"/>
    <w:rsid w:val="003A2BCF"/>
    <w:rsid w:val="003B08B6"/>
    <w:rsid w:val="003C08A3"/>
    <w:rsid w:val="003C3572"/>
    <w:rsid w:val="003C3D07"/>
    <w:rsid w:val="003D6103"/>
    <w:rsid w:val="003E2AEC"/>
    <w:rsid w:val="003E2B91"/>
    <w:rsid w:val="003F0984"/>
    <w:rsid w:val="003F3BFA"/>
    <w:rsid w:val="00400631"/>
    <w:rsid w:val="00400C51"/>
    <w:rsid w:val="0040444C"/>
    <w:rsid w:val="00410480"/>
    <w:rsid w:val="004111FD"/>
    <w:rsid w:val="004246D1"/>
    <w:rsid w:val="00451722"/>
    <w:rsid w:val="00451993"/>
    <w:rsid w:val="00451C8F"/>
    <w:rsid w:val="00453538"/>
    <w:rsid w:val="00454712"/>
    <w:rsid w:val="00455943"/>
    <w:rsid w:val="004601CE"/>
    <w:rsid w:val="00461748"/>
    <w:rsid w:val="00464910"/>
    <w:rsid w:val="004655A6"/>
    <w:rsid w:val="00467B9B"/>
    <w:rsid w:val="00484DAD"/>
    <w:rsid w:val="00485B4F"/>
    <w:rsid w:val="00487EE5"/>
    <w:rsid w:val="004B1503"/>
    <w:rsid w:val="004C3E40"/>
    <w:rsid w:val="004C470A"/>
    <w:rsid w:val="004C79D0"/>
    <w:rsid w:val="004D2948"/>
    <w:rsid w:val="004D54DF"/>
    <w:rsid w:val="004E4541"/>
    <w:rsid w:val="004E61F0"/>
    <w:rsid w:val="004F37A6"/>
    <w:rsid w:val="004F4062"/>
    <w:rsid w:val="00501B99"/>
    <w:rsid w:val="00507060"/>
    <w:rsid w:val="00507A5E"/>
    <w:rsid w:val="00510FC3"/>
    <w:rsid w:val="0051445E"/>
    <w:rsid w:val="00517BEB"/>
    <w:rsid w:val="00517EA7"/>
    <w:rsid w:val="005327B1"/>
    <w:rsid w:val="00532B81"/>
    <w:rsid w:val="00544800"/>
    <w:rsid w:val="005514FC"/>
    <w:rsid w:val="0056004C"/>
    <w:rsid w:val="00560991"/>
    <w:rsid w:val="00565530"/>
    <w:rsid w:val="005700F8"/>
    <w:rsid w:val="00570654"/>
    <w:rsid w:val="00574852"/>
    <w:rsid w:val="00581F05"/>
    <w:rsid w:val="00584116"/>
    <w:rsid w:val="00594B23"/>
    <w:rsid w:val="00594F70"/>
    <w:rsid w:val="005A2752"/>
    <w:rsid w:val="005A33E5"/>
    <w:rsid w:val="005B194F"/>
    <w:rsid w:val="005B464C"/>
    <w:rsid w:val="005C1C13"/>
    <w:rsid w:val="005D2A2F"/>
    <w:rsid w:val="005D6822"/>
    <w:rsid w:val="005D7E7B"/>
    <w:rsid w:val="005E02D7"/>
    <w:rsid w:val="005E7FF0"/>
    <w:rsid w:val="005F02E8"/>
    <w:rsid w:val="00607D8C"/>
    <w:rsid w:val="006132CB"/>
    <w:rsid w:val="00656109"/>
    <w:rsid w:val="00661F09"/>
    <w:rsid w:val="0066421A"/>
    <w:rsid w:val="00664F7D"/>
    <w:rsid w:val="00665DC4"/>
    <w:rsid w:val="0066707B"/>
    <w:rsid w:val="006779EC"/>
    <w:rsid w:val="00682A67"/>
    <w:rsid w:val="006841AE"/>
    <w:rsid w:val="006947C8"/>
    <w:rsid w:val="006A2B4C"/>
    <w:rsid w:val="006A398B"/>
    <w:rsid w:val="006B2075"/>
    <w:rsid w:val="006B4CD9"/>
    <w:rsid w:val="006B6082"/>
    <w:rsid w:val="006C2484"/>
    <w:rsid w:val="006E7DE8"/>
    <w:rsid w:val="006F296C"/>
    <w:rsid w:val="006F2CC7"/>
    <w:rsid w:val="006F3A26"/>
    <w:rsid w:val="00711A7C"/>
    <w:rsid w:val="00713EB4"/>
    <w:rsid w:val="0071644C"/>
    <w:rsid w:val="00717C1B"/>
    <w:rsid w:val="00724473"/>
    <w:rsid w:val="00732819"/>
    <w:rsid w:val="007341B0"/>
    <w:rsid w:val="0073477A"/>
    <w:rsid w:val="00735A9F"/>
    <w:rsid w:val="00737567"/>
    <w:rsid w:val="00740114"/>
    <w:rsid w:val="00740897"/>
    <w:rsid w:val="00742931"/>
    <w:rsid w:val="007444E4"/>
    <w:rsid w:val="007452B9"/>
    <w:rsid w:val="00752883"/>
    <w:rsid w:val="00752C38"/>
    <w:rsid w:val="00771A88"/>
    <w:rsid w:val="00780842"/>
    <w:rsid w:val="00781DAB"/>
    <w:rsid w:val="007844FB"/>
    <w:rsid w:val="00784586"/>
    <w:rsid w:val="0079338C"/>
    <w:rsid w:val="00793A36"/>
    <w:rsid w:val="007A249C"/>
    <w:rsid w:val="007A40F1"/>
    <w:rsid w:val="007B129D"/>
    <w:rsid w:val="007B2C7A"/>
    <w:rsid w:val="007B34F6"/>
    <w:rsid w:val="007B4956"/>
    <w:rsid w:val="007C021D"/>
    <w:rsid w:val="007C57FB"/>
    <w:rsid w:val="007E1633"/>
    <w:rsid w:val="007E53EB"/>
    <w:rsid w:val="007F5133"/>
    <w:rsid w:val="00805027"/>
    <w:rsid w:val="00840214"/>
    <w:rsid w:val="00840B78"/>
    <w:rsid w:val="00855984"/>
    <w:rsid w:val="00857CD4"/>
    <w:rsid w:val="0086175B"/>
    <w:rsid w:val="00862AC4"/>
    <w:rsid w:val="00865B66"/>
    <w:rsid w:val="00873771"/>
    <w:rsid w:val="00883FD2"/>
    <w:rsid w:val="008873B5"/>
    <w:rsid w:val="0089241F"/>
    <w:rsid w:val="00895FF0"/>
    <w:rsid w:val="008967BD"/>
    <w:rsid w:val="008A63D9"/>
    <w:rsid w:val="008A6F3E"/>
    <w:rsid w:val="008B3177"/>
    <w:rsid w:val="008C00C5"/>
    <w:rsid w:val="008C4036"/>
    <w:rsid w:val="008E2E7A"/>
    <w:rsid w:val="008F69FF"/>
    <w:rsid w:val="00905494"/>
    <w:rsid w:val="009070CD"/>
    <w:rsid w:val="009074F1"/>
    <w:rsid w:val="00907DA9"/>
    <w:rsid w:val="009172A2"/>
    <w:rsid w:val="00917A29"/>
    <w:rsid w:val="009400F3"/>
    <w:rsid w:val="00940BD4"/>
    <w:rsid w:val="0094436E"/>
    <w:rsid w:val="00955025"/>
    <w:rsid w:val="00957C01"/>
    <w:rsid w:val="00957CFD"/>
    <w:rsid w:val="0096157E"/>
    <w:rsid w:val="00962290"/>
    <w:rsid w:val="00962951"/>
    <w:rsid w:val="0096306A"/>
    <w:rsid w:val="00975AA5"/>
    <w:rsid w:val="009767B3"/>
    <w:rsid w:val="00980E46"/>
    <w:rsid w:val="009817F7"/>
    <w:rsid w:val="00982BEF"/>
    <w:rsid w:val="00994590"/>
    <w:rsid w:val="009A07A0"/>
    <w:rsid w:val="009A09EE"/>
    <w:rsid w:val="009B162F"/>
    <w:rsid w:val="009C00CA"/>
    <w:rsid w:val="009C571E"/>
    <w:rsid w:val="009C68C8"/>
    <w:rsid w:val="009C7E0A"/>
    <w:rsid w:val="009F41FF"/>
    <w:rsid w:val="009F5CBB"/>
    <w:rsid w:val="00A016ED"/>
    <w:rsid w:val="00A03F9E"/>
    <w:rsid w:val="00A0549D"/>
    <w:rsid w:val="00A11FA4"/>
    <w:rsid w:val="00A20D7E"/>
    <w:rsid w:val="00A31F03"/>
    <w:rsid w:val="00A51D83"/>
    <w:rsid w:val="00A52521"/>
    <w:rsid w:val="00A57C35"/>
    <w:rsid w:val="00A6071F"/>
    <w:rsid w:val="00A610D8"/>
    <w:rsid w:val="00A62D8D"/>
    <w:rsid w:val="00A647D9"/>
    <w:rsid w:val="00A66397"/>
    <w:rsid w:val="00A71FCB"/>
    <w:rsid w:val="00A768EB"/>
    <w:rsid w:val="00A81772"/>
    <w:rsid w:val="00A82072"/>
    <w:rsid w:val="00A946D0"/>
    <w:rsid w:val="00A958B3"/>
    <w:rsid w:val="00A96B1C"/>
    <w:rsid w:val="00A96C32"/>
    <w:rsid w:val="00A976FE"/>
    <w:rsid w:val="00AA0E0F"/>
    <w:rsid w:val="00AA7CE7"/>
    <w:rsid w:val="00AC0D30"/>
    <w:rsid w:val="00AD599B"/>
    <w:rsid w:val="00AE6195"/>
    <w:rsid w:val="00AF31B6"/>
    <w:rsid w:val="00AF4713"/>
    <w:rsid w:val="00AF6040"/>
    <w:rsid w:val="00B00E4D"/>
    <w:rsid w:val="00B0464B"/>
    <w:rsid w:val="00B10D4A"/>
    <w:rsid w:val="00B12DF9"/>
    <w:rsid w:val="00B23007"/>
    <w:rsid w:val="00B24D0D"/>
    <w:rsid w:val="00B25C42"/>
    <w:rsid w:val="00B2643E"/>
    <w:rsid w:val="00B26870"/>
    <w:rsid w:val="00B269A1"/>
    <w:rsid w:val="00B275F4"/>
    <w:rsid w:val="00B308A7"/>
    <w:rsid w:val="00B331DA"/>
    <w:rsid w:val="00B37AD2"/>
    <w:rsid w:val="00B42793"/>
    <w:rsid w:val="00B44826"/>
    <w:rsid w:val="00B478B2"/>
    <w:rsid w:val="00B50553"/>
    <w:rsid w:val="00B50F6A"/>
    <w:rsid w:val="00B51961"/>
    <w:rsid w:val="00B55F01"/>
    <w:rsid w:val="00B61085"/>
    <w:rsid w:val="00B6129E"/>
    <w:rsid w:val="00B67295"/>
    <w:rsid w:val="00B7058D"/>
    <w:rsid w:val="00B772A1"/>
    <w:rsid w:val="00B86769"/>
    <w:rsid w:val="00B949B2"/>
    <w:rsid w:val="00B95EA1"/>
    <w:rsid w:val="00B96764"/>
    <w:rsid w:val="00BA13BB"/>
    <w:rsid w:val="00BA3381"/>
    <w:rsid w:val="00BA6AF8"/>
    <w:rsid w:val="00BB0596"/>
    <w:rsid w:val="00BC0CCA"/>
    <w:rsid w:val="00BC1552"/>
    <w:rsid w:val="00BC298E"/>
    <w:rsid w:val="00BC5241"/>
    <w:rsid w:val="00BC58E5"/>
    <w:rsid w:val="00BC77D7"/>
    <w:rsid w:val="00BE2A79"/>
    <w:rsid w:val="00BF6DBD"/>
    <w:rsid w:val="00C07B43"/>
    <w:rsid w:val="00C1306B"/>
    <w:rsid w:val="00C14309"/>
    <w:rsid w:val="00C218C0"/>
    <w:rsid w:val="00C22B8C"/>
    <w:rsid w:val="00C22D26"/>
    <w:rsid w:val="00C413F1"/>
    <w:rsid w:val="00C41F1C"/>
    <w:rsid w:val="00C56CFF"/>
    <w:rsid w:val="00C75607"/>
    <w:rsid w:val="00C927D3"/>
    <w:rsid w:val="00C974DF"/>
    <w:rsid w:val="00CB5154"/>
    <w:rsid w:val="00CB7ADE"/>
    <w:rsid w:val="00CD1124"/>
    <w:rsid w:val="00CD4C56"/>
    <w:rsid w:val="00CD74EB"/>
    <w:rsid w:val="00CF069A"/>
    <w:rsid w:val="00CF2531"/>
    <w:rsid w:val="00CF7990"/>
    <w:rsid w:val="00CF7E86"/>
    <w:rsid w:val="00D02A9A"/>
    <w:rsid w:val="00D03802"/>
    <w:rsid w:val="00D06894"/>
    <w:rsid w:val="00D141FD"/>
    <w:rsid w:val="00D159E7"/>
    <w:rsid w:val="00D264AD"/>
    <w:rsid w:val="00D30DBB"/>
    <w:rsid w:val="00D30E7F"/>
    <w:rsid w:val="00D318C9"/>
    <w:rsid w:val="00D42207"/>
    <w:rsid w:val="00D47B66"/>
    <w:rsid w:val="00D53A7B"/>
    <w:rsid w:val="00D5422D"/>
    <w:rsid w:val="00D549EE"/>
    <w:rsid w:val="00D66B23"/>
    <w:rsid w:val="00D70417"/>
    <w:rsid w:val="00D7489B"/>
    <w:rsid w:val="00D7648C"/>
    <w:rsid w:val="00D764EE"/>
    <w:rsid w:val="00D84E5C"/>
    <w:rsid w:val="00D85485"/>
    <w:rsid w:val="00D87982"/>
    <w:rsid w:val="00D95CB9"/>
    <w:rsid w:val="00DA355E"/>
    <w:rsid w:val="00DB089E"/>
    <w:rsid w:val="00DB1851"/>
    <w:rsid w:val="00DB5E8B"/>
    <w:rsid w:val="00DB6A8F"/>
    <w:rsid w:val="00DC210E"/>
    <w:rsid w:val="00DD20CB"/>
    <w:rsid w:val="00DD5D36"/>
    <w:rsid w:val="00DE2ABA"/>
    <w:rsid w:val="00DF1332"/>
    <w:rsid w:val="00DF62F7"/>
    <w:rsid w:val="00E009AA"/>
    <w:rsid w:val="00E028E5"/>
    <w:rsid w:val="00E07D5C"/>
    <w:rsid w:val="00E15D94"/>
    <w:rsid w:val="00E27272"/>
    <w:rsid w:val="00E4182C"/>
    <w:rsid w:val="00E45AA8"/>
    <w:rsid w:val="00E52497"/>
    <w:rsid w:val="00E5405D"/>
    <w:rsid w:val="00E631C3"/>
    <w:rsid w:val="00E668A1"/>
    <w:rsid w:val="00E7421B"/>
    <w:rsid w:val="00E7471D"/>
    <w:rsid w:val="00E80333"/>
    <w:rsid w:val="00E81341"/>
    <w:rsid w:val="00E82449"/>
    <w:rsid w:val="00EA1EA4"/>
    <w:rsid w:val="00EA7ED3"/>
    <w:rsid w:val="00ED2D02"/>
    <w:rsid w:val="00EE59C5"/>
    <w:rsid w:val="00EF0F5D"/>
    <w:rsid w:val="00F005A8"/>
    <w:rsid w:val="00F00FE3"/>
    <w:rsid w:val="00F045C5"/>
    <w:rsid w:val="00F05CAA"/>
    <w:rsid w:val="00F14DAF"/>
    <w:rsid w:val="00F17A1D"/>
    <w:rsid w:val="00F22569"/>
    <w:rsid w:val="00F24CC8"/>
    <w:rsid w:val="00F24CDA"/>
    <w:rsid w:val="00F24F54"/>
    <w:rsid w:val="00F25FC9"/>
    <w:rsid w:val="00F260A3"/>
    <w:rsid w:val="00F43894"/>
    <w:rsid w:val="00F457E7"/>
    <w:rsid w:val="00F759AD"/>
    <w:rsid w:val="00F8043D"/>
    <w:rsid w:val="00F83093"/>
    <w:rsid w:val="00F85130"/>
    <w:rsid w:val="00F92B7C"/>
    <w:rsid w:val="00F92BF7"/>
    <w:rsid w:val="00F95C1A"/>
    <w:rsid w:val="00F966C7"/>
    <w:rsid w:val="00F96B30"/>
    <w:rsid w:val="00FA0548"/>
    <w:rsid w:val="00FB64BD"/>
    <w:rsid w:val="00FC2E60"/>
    <w:rsid w:val="00FD2814"/>
    <w:rsid w:val="00FD5FA5"/>
    <w:rsid w:val="00FF1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1"/>
    <o:shapelayout v:ext="edit">
      <o:idmap v:ext="edit" data="1"/>
    </o:shapelayout>
  </w:shapeDefaults>
  <w:decimalSymbol w:val="."/>
  <w:listSeparator w:val=";"/>
  <w14:docId w14:val="2C134B45"/>
  <w15:chartTrackingRefBased/>
  <w15:docId w15:val="{C5DB12DC-8A25-4AD1-80CA-C95D84B2C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41B0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B64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068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06894"/>
  </w:style>
  <w:style w:type="paragraph" w:styleId="Pieddepage">
    <w:name w:val="footer"/>
    <w:basedOn w:val="Normal"/>
    <w:link w:val="PieddepageCar"/>
    <w:uiPriority w:val="99"/>
    <w:unhideWhenUsed/>
    <w:rsid w:val="00D068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06894"/>
  </w:style>
  <w:style w:type="paragraph" w:styleId="Corpsdetexte">
    <w:name w:val="Body Text"/>
    <w:basedOn w:val="Normal"/>
    <w:link w:val="CorpsdetexteCar"/>
    <w:rsid w:val="00D06894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fr-CA"/>
    </w:rPr>
  </w:style>
  <w:style w:type="character" w:customStyle="1" w:styleId="CorpsdetexteCar">
    <w:name w:val="Corps de texte Car"/>
    <w:basedOn w:val="Policepardfaut"/>
    <w:link w:val="Corpsdetexte"/>
    <w:rsid w:val="00D06894"/>
    <w:rPr>
      <w:rFonts w:ascii="Times New Roman" w:eastAsia="Times New Roman" w:hAnsi="Times New Roman" w:cs="Times New Roman"/>
      <w:sz w:val="28"/>
      <w:szCs w:val="20"/>
      <w:lang w:eastAsia="fr-CA"/>
    </w:rPr>
  </w:style>
  <w:style w:type="character" w:styleId="Lienhypertexte">
    <w:name w:val="Hyperlink"/>
    <w:basedOn w:val="Policepardfaut"/>
    <w:uiPriority w:val="99"/>
    <w:unhideWhenUsed/>
    <w:rsid w:val="00D70417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77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72A1"/>
    <w:rPr>
      <w:rFonts w:ascii="Tahoma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uiPriority w:val="34"/>
    <w:qFormat/>
    <w:rsid w:val="001D74C2"/>
    <w:pPr>
      <w:ind w:left="720"/>
      <w:contextualSpacing/>
    </w:p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3013A3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3013A3"/>
    <w:rPr>
      <w:sz w:val="22"/>
      <w:szCs w:val="22"/>
      <w:lang w:eastAsia="en-US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5E7FF0"/>
    <w:rPr>
      <w:color w:val="605E5C"/>
      <w:shd w:val="clear" w:color="auto" w:fill="E1DFDD"/>
    </w:rPr>
  </w:style>
  <w:style w:type="character" w:customStyle="1" w:styleId="Titre2Car">
    <w:name w:val="Titre 2 Car"/>
    <w:basedOn w:val="Policepardfaut"/>
    <w:link w:val="Titre2"/>
    <w:uiPriority w:val="9"/>
    <w:rsid w:val="00FB64B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29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ricourt.ca" TargetMode="External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nnees\Maricourt\Ordre%20du%20jour\10-Ordre%20du%20jour%2010%20juillet%202014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DB191F-B70C-44BE-9BF4-A0E759BAA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10-Ordre du jour 10 juillet 2014.dotx</Template>
  <TotalTime>406</TotalTime>
  <Pages>1</Pages>
  <Words>44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Enregistrer</Company>
  <LinksUpToDate>false</LinksUpToDate>
  <CharactersWithSpaces>290</CharactersWithSpaces>
  <SharedDoc>false</SharedDoc>
  <HLinks>
    <vt:vector size="12" baseType="variant">
      <vt:variant>
        <vt:i4>1703946</vt:i4>
      </vt:variant>
      <vt:variant>
        <vt:i4>3</vt:i4>
      </vt:variant>
      <vt:variant>
        <vt:i4>0</vt:i4>
      </vt:variant>
      <vt:variant>
        <vt:i4>5</vt:i4>
      </vt:variant>
      <vt:variant>
        <vt:lpwstr>http://www.maricourt.ca/</vt:lpwstr>
      </vt:variant>
      <vt:variant>
        <vt:lpwstr/>
      </vt:variant>
      <vt:variant>
        <vt:i4>4390964</vt:i4>
      </vt:variant>
      <vt:variant>
        <vt:i4>0</vt:i4>
      </vt:variant>
      <vt:variant>
        <vt:i4>0</vt:i4>
      </vt:variant>
      <vt:variant>
        <vt:i4>5</vt:i4>
      </vt:variant>
      <vt:variant>
        <vt:lpwstr>mailto:munmari@cooptel.qc.ca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Valérie</dc:creator>
  <cp:keywords/>
  <dc:description/>
  <cp:lastModifiedBy>Direction Générale</cp:lastModifiedBy>
  <cp:revision>34</cp:revision>
  <cp:lastPrinted>2023-01-10T15:34:00Z</cp:lastPrinted>
  <dcterms:created xsi:type="dcterms:W3CDTF">2022-08-03T13:05:00Z</dcterms:created>
  <dcterms:modified xsi:type="dcterms:W3CDTF">2023-11-14T19:55:00Z</dcterms:modified>
</cp:coreProperties>
</file>